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3DA" w:rsidRPr="00280EFE" w:rsidRDefault="00BA4CA9" w:rsidP="00BA4CA9">
      <w:pPr>
        <w:jc w:val="center"/>
        <w:rPr>
          <w:b/>
          <w:sz w:val="28"/>
          <w:szCs w:val="28"/>
        </w:rPr>
      </w:pPr>
      <w:r w:rsidRPr="00280EFE">
        <w:rPr>
          <w:b/>
          <w:sz w:val="28"/>
          <w:szCs w:val="28"/>
        </w:rPr>
        <w:t>Planet of the Apps</w:t>
      </w:r>
    </w:p>
    <w:p w:rsidR="00BA4CA9" w:rsidRPr="00280EFE" w:rsidRDefault="00BA4CA9" w:rsidP="00280EFE">
      <w:pPr>
        <w:spacing w:after="0"/>
        <w:jc w:val="center"/>
        <w:rPr>
          <w:sz w:val="28"/>
          <w:szCs w:val="28"/>
        </w:rPr>
      </w:pPr>
      <w:r w:rsidRPr="00280EFE">
        <w:rPr>
          <w:sz w:val="28"/>
          <w:szCs w:val="28"/>
        </w:rPr>
        <w:t>I own a company that produces and sells applications (apps) for mobile phones and tablets.</w:t>
      </w:r>
    </w:p>
    <w:p w:rsidR="00BA4CA9" w:rsidRPr="00280EFE" w:rsidRDefault="00BA4CA9" w:rsidP="00BA4CA9">
      <w:pPr>
        <w:jc w:val="center"/>
        <w:rPr>
          <w:sz w:val="28"/>
          <w:szCs w:val="28"/>
        </w:rPr>
      </w:pPr>
      <w:r w:rsidRPr="00280EFE">
        <w:rPr>
          <w:sz w:val="28"/>
          <w:szCs w:val="28"/>
        </w:rPr>
        <w:t xml:space="preserve">I need to keep a </w:t>
      </w:r>
      <w:proofErr w:type="spellStart"/>
      <w:r w:rsidRPr="00280EFE">
        <w:rPr>
          <w:sz w:val="28"/>
          <w:szCs w:val="28"/>
        </w:rPr>
        <w:t>spreadsheet</w:t>
      </w:r>
      <w:proofErr w:type="spellEnd"/>
      <w:r w:rsidRPr="00280EFE">
        <w:rPr>
          <w:sz w:val="28"/>
          <w:szCs w:val="28"/>
        </w:rPr>
        <w:t xml:space="preserve"> of what each app is earning for me.</w:t>
      </w:r>
    </w:p>
    <w:p w:rsidR="00BA4CA9" w:rsidRPr="00280EFE" w:rsidRDefault="00BA4CA9" w:rsidP="00BA4CA9">
      <w:pPr>
        <w:jc w:val="center"/>
        <w:rPr>
          <w:sz w:val="28"/>
          <w:szCs w:val="28"/>
        </w:rPr>
      </w:pPr>
      <w:r w:rsidRPr="00280EFE">
        <w:rPr>
          <w:sz w:val="28"/>
          <w:szCs w:val="28"/>
        </w:rPr>
        <w:t>Can you help write a formula for each app so that I can calculate how much they have earned in pounds?</w:t>
      </w:r>
    </w:p>
    <w:p w:rsidR="00BA4CA9" w:rsidRPr="00280EFE" w:rsidRDefault="00BA4CA9" w:rsidP="00280EFE">
      <w:pPr>
        <w:spacing w:after="0"/>
        <w:jc w:val="center"/>
        <w:rPr>
          <w:i/>
          <w:sz w:val="28"/>
          <w:szCs w:val="28"/>
        </w:rPr>
      </w:pPr>
      <w:r w:rsidRPr="00280EFE">
        <w:rPr>
          <w:i/>
          <w:sz w:val="28"/>
          <w:szCs w:val="28"/>
        </w:rPr>
        <w:t>Example App – Grand Thrift Otto</w:t>
      </w:r>
    </w:p>
    <w:p w:rsidR="00BA4CA9" w:rsidRPr="00280EFE" w:rsidRDefault="00280EFE" w:rsidP="00280EFE">
      <w:pPr>
        <w:spacing w:after="0"/>
        <w:jc w:val="center"/>
        <w:rPr>
          <w:i/>
          <w:sz w:val="28"/>
          <w:szCs w:val="28"/>
        </w:rPr>
      </w:pPr>
      <w:r>
        <w:rPr>
          <w:i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7E0601" wp14:editId="74B92FEC">
                <wp:simplePos x="0" y="0"/>
                <wp:positionH relativeFrom="column">
                  <wp:posOffset>5429250</wp:posOffset>
                </wp:positionH>
                <wp:positionV relativeFrom="paragraph">
                  <wp:posOffset>340995</wp:posOffset>
                </wp:positionV>
                <wp:extent cx="1209675" cy="10287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0EFE" w:rsidRDefault="00280EFE" w:rsidP="00280EF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BE985A5" wp14:editId="68B8C8D4">
                                  <wp:extent cx="1076325" cy="1019175"/>
                                  <wp:effectExtent l="0" t="0" r="0" b="9525"/>
                                  <wp:docPr id="4" name="Picture 4" descr="C:\Documents and Settings\al\Local Settings\Temporary Internet Files\Content.IE5\TQ484F89\MC900439835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Documents and Settings\al\Local Settings\Temporary Internet Files\Content.IE5\TQ484F89\MC900439835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1076325" cy="1019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27.5pt;margin-top:26.85pt;width:95.25pt;height:81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" filled="f" stroked="f" strokeweight=".5pt">
                <v:textbox style="mso-fit-shape-to-text:t">
                  <w:txbxContent>
                    <w:p w:rsidR="00280EFE" w:rsidRDefault="00280EFE" w:rsidP="00280EFE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BE985A5" wp14:editId="68B8C8D4">
                            <wp:extent cx="1076325" cy="1019175"/>
                            <wp:effectExtent l="0" t="0" r="0" b="9525"/>
                            <wp:docPr id="4" name="Picture 4" descr="C:\Documents and Settings\al\Local Settings\Temporary Internet Files\Content.IE5\TQ484F89\MC900439835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Documents and Settings\al\Local Settings\Temporary Internet Files\Content.IE5\TQ484F89\MC900439835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107632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2D17DF" wp14:editId="17F9C16C">
                <wp:simplePos x="0" y="0"/>
                <wp:positionH relativeFrom="column">
                  <wp:posOffset>-635</wp:posOffset>
                </wp:positionH>
                <wp:positionV relativeFrom="paragraph">
                  <wp:posOffset>290830</wp:posOffset>
                </wp:positionV>
                <wp:extent cx="1333500" cy="11430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0EFE" w:rsidRDefault="00280EFE" w:rsidP="00280EF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87ABD9F" wp14:editId="27C965BD">
                                  <wp:extent cx="1143000" cy="1143000"/>
                                  <wp:effectExtent l="0" t="0" r="0" b="0"/>
                                  <wp:docPr id="2" name="Picture 2" descr="C:\Documents and Settings\al\Local Settings\Temporary Internet Files\Content.IE5\6UKFPJH9\MC900439836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Documents and Settings\al\Local Settings\Temporary Internet Files\Content.IE5\6UKFPJH9\MC900439836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0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7" type="#_x0000_t202" style="position:absolute;left:0;text-align:left;margin-left:-.05pt;margin-top:22.9pt;width:105pt;height:90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" filled="f" stroked="f" strokeweight=".5pt">
                <v:textbox style="mso-fit-shape-to-text:t">
                  <w:txbxContent>
                    <w:p w:rsidR="00280EFE" w:rsidRDefault="00280EFE" w:rsidP="00280EFE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87ABD9F" wp14:editId="27C965BD">
                            <wp:extent cx="1143000" cy="1143000"/>
                            <wp:effectExtent l="0" t="0" r="0" b="0"/>
                            <wp:docPr id="2" name="Picture 2" descr="C:\Documents and Settings\al\Local Settings\Temporary Internet Files\Content.IE5\6UKFPJH9\MC900439836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Documents and Settings\al\Local Settings\Temporary Internet Files\Content.IE5\6UKFPJH9\MC900439836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3000" cy="1143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A4CA9" w:rsidRPr="00280EFE">
        <w:rPr>
          <w:i/>
          <w:sz w:val="28"/>
          <w:szCs w:val="28"/>
        </w:rPr>
        <w:t xml:space="preserve">Description: </w:t>
      </w:r>
      <w:r w:rsidR="002D241B">
        <w:rPr>
          <w:i/>
          <w:sz w:val="28"/>
          <w:szCs w:val="28"/>
        </w:rPr>
        <w:t>Otto has to save and get</w:t>
      </w:r>
      <w:r w:rsidR="00BA4CA9" w:rsidRPr="00280EFE">
        <w:rPr>
          <w:i/>
          <w:sz w:val="28"/>
          <w:szCs w:val="28"/>
        </w:rPr>
        <w:t xml:space="preserve"> money by stealing</w:t>
      </w:r>
      <w:r w:rsidR="002D241B">
        <w:rPr>
          <w:i/>
          <w:sz w:val="28"/>
          <w:szCs w:val="28"/>
        </w:rPr>
        <w:t xml:space="preserve"> cars,</w:t>
      </w:r>
      <w:r w:rsidR="00BA4CA9" w:rsidRPr="00280EFE">
        <w:rPr>
          <w:i/>
          <w:sz w:val="28"/>
          <w:szCs w:val="28"/>
        </w:rPr>
        <w:t xml:space="preserve"> getting them to a car dealer.</w:t>
      </w:r>
    </w:p>
    <w:p w:rsidR="00BA4CA9" w:rsidRPr="00280EFE" w:rsidRDefault="00BA4CA9" w:rsidP="00280EFE">
      <w:pPr>
        <w:spacing w:after="0"/>
        <w:jc w:val="center"/>
        <w:rPr>
          <w:i/>
          <w:sz w:val="28"/>
          <w:szCs w:val="28"/>
        </w:rPr>
      </w:pPr>
      <w:r w:rsidRPr="00280EFE">
        <w:rPr>
          <w:i/>
          <w:sz w:val="28"/>
          <w:szCs w:val="28"/>
        </w:rPr>
        <w:t>Cost: £3.99</w:t>
      </w:r>
    </w:p>
    <w:p w:rsidR="00BA4CA9" w:rsidRPr="00280EFE" w:rsidRDefault="00BA4CA9" w:rsidP="00280EFE">
      <w:pPr>
        <w:spacing w:after="0"/>
        <w:jc w:val="center"/>
        <w:rPr>
          <w:i/>
          <w:sz w:val="28"/>
          <w:szCs w:val="28"/>
        </w:rPr>
      </w:pPr>
      <w:r w:rsidRPr="00280EFE">
        <w:rPr>
          <w:i/>
          <w:sz w:val="28"/>
          <w:szCs w:val="28"/>
        </w:rPr>
        <w:t xml:space="preserve">Total Income (£) = 3.99 </w:t>
      </w:r>
      <w:r w:rsidRPr="00280EFE">
        <w:rPr>
          <w:rFonts w:cstheme="minorHAnsi"/>
          <w:i/>
          <w:sz w:val="28"/>
          <w:szCs w:val="28"/>
        </w:rPr>
        <w:t>×</w:t>
      </w:r>
      <w:r w:rsidRPr="00280EFE">
        <w:rPr>
          <w:i/>
          <w:sz w:val="28"/>
          <w:szCs w:val="28"/>
        </w:rPr>
        <w:t xml:space="preserve"> number of downloads</w:t>
      </w:r>
    </w:p>
    <w:p w:rsidR="00BA4CA9" w:rsidRPr="00280EFE" w:rsidRDefault="00BA4CA9" w:rsidP="00BA4CA9">
      <w:pPr>
        <w:jc w:val="center"/>
        <w:rPr>
          <w:i/>
          <w:sz w:val="28"/>
          <w:szCs w:val="28"/>
        </w:rPr>
      </w:pPr>
      <w:r w:rsidRPr="00280EFE">
        <w:rPr>
          <w:i/>
          <w:sz w:val="28"/>
          <w:szCs w:val="28"/>
        </w:rPr>
        <w:t>Using algebra: T = 3.99n</w:t>
      </w:r>
    </w:p>
    <w:p w:rsidR="00BA4CA9" w:rsidRPr="00280EFE" w:rsidRDefault="00BA4CA9" w:rsidP="00BA4CA9">
      <w:pPr>
        <w:jc w:val="center"/>
        <w:rPr>
          <w:b/>
          <w:sz w:val="28"/>
          <w:szCs w:val="28"/>
          <w:u w:val="single"/>
        </w:rPr>
      </w:pPr>
      <w:r w:rsidRPr="00280EFE">
        <w:rPr>
          <w:b/>
          <w:sz w:val="28"/>
          <w:szCs w:val="28"/>
          <w:u w:val="single"/>
        </w:rPr>
        <w:t>App 1 – Angry Bards</w:t>
      </w:r>
    </w:p>
    <w:p w:rsidR="00BA4CA9" w:rsidRPr="00280EFE" w:rsidRDefault="00BA4CA9" w:rsidP="00280EFE">
      <w:pPr>
        <w:spacing w:after="0"/>
        <w:jc w:val="center"/>
        <w:rPr>
          <w:sz w:val="28"/>
          <w:szCs w:val="28"/>
        </w:rPr>
      </w:pPr>
      <w:r w:rsidRPr="00280EFE">
        <w:rPr>
          <w:sz w:val="28"/>
          <w:szCs w:val="28"/>
        </w:rPr>
        <w:t>Description: the player catapults an “angry bard”</w:t>
      </w:r>
      <w:r w:rsidR="00280EFE">
        <w:rPr>
          <w:sz w:val="28"/>
          <w:szCs w:val="28"/>
        </w:rPr>
        <w:t xml:space="preserve"> in an attempt to destroy</w:t>
      </w:r>
      <w:r w:rsidRPr="00280EFE">
        <w:rPr>
          <w:sz w:val="28"/>
          <w:szCs w:val="28"/>
        </w:rPr>
        <w:t xml:space="preserve"> unwanted cows.</w:t>
      </w:r>
    </w:p>
    <w:p w:rsidR="00BA4CA9" w:rsidRPr="00280EFE" w:rsidRDefault="00BA4CA9" w:rsidP="00BA4CA9">
      <w:pPr>
        <w:jc w:val="center"/>
        <w:rPr>
          <w:sz w:val="28"/>
          <w:szCs w:val="28"/>
        </w:rPr>
      </w:pPr>
      <w:r w:rsidRPr="00280EFE">
        <w:rPr>
          <w:sz w:val="28"/>
          <w:szCs w:val="28"/>
        </w:rPr>
        <w:t>Cost: 69p</w:t>
      </w:r>
    </w:p>
    <w:p w:rsidR="00BA4CA9" w:rsidRPr="00280EFE" w:rsidRDefault="00BA4CA9" w:rsidP="00280EFE">
      <w:pPr>
        <w:spacing w:before="360"/>
        <w:jc w:val="center"/>
        <w:rPr>
          <w:sz w:val="28"/>
          <w:szCs w:val="28"/>
        </w:rPr>
      </w:pPr>
      <w:r w:rsidRPr="00280EFE">
        <w:rPr>
          <w:sz w:val="28"/>
          <w:szCs w:val="28"/>
        </w:rPr>
        <w:t>Total Income (£) = …………………………………………………………………………………………………………………</w:t>
      </w:r>
    </w:p>
    <w:p w:rsidR="00BA4CA9" w:rsidRPr="00280EFE" w:rsidRDefault="00BA4CA9" w:rsidP="00280EFE">
      <w:pPr>
        <w:spacing w:before="360"/>
        <w:jc w:val="center"/>
        <w:rPr>
          <w:sz w:val="28"/>
          <w:szCs w:val="28"/>
        </w:rPr>
      </w:pPr>
      <w:r w:rsidRPr="00280EFE">
        <w:rPr>
          <w:sz w:val="28"/>
          <w:szCs w:val="28"/>
        </w:rPr>
        <w:t>Using algebra: ………………………………………………………………………………..</w:t>
      </w:r>
    </w:p>
    <w:p w:rsidR="00BA4CA9" w:rsidRPr="00280EFE" w:rsidRDefault="00BA4CA9" w:rsidP="00BA4CA9">
      <w:pPr>
        <w:jc w:val="center"/>
        <w:rPr>
          <w:b/>
          <w:sz w:val="28"/>
          <w:szCs w:val="28"/>
          <w:u w:val="single"/>
        </w:rPr>
      </w:pPr>
      <w:r w:rsidRPr="00280EFE">
        <w:rPr>
          <w:b/>
          <w:sz w:val="28"/>
          <w:szCs w:val="28"/>
          <w:u w:val="single"/>
        </w:rPr>
        <w:t>App 2 – Scribble</w:t>
      </w:r>
    </w:p>
    <w:p w:rsidR="00BA4CA9" w:rsidRPr="00280EFE" w:rsidRDefault="00BA4CA9" w:rsidP="00280EFE">
      <w:pPr>
        <w:spacing w:after="0"/>
        <w:jc w:val="center"/>
        <w:rPr>
          <w:sz w:val="28"/>
          <w:szCs w:val="28"/>
        </w:rPr>
      </w:pPr>
      <w:r w:rsidRPr="00280EFE">
        <w:rPr>
          <w:sz w:val="28"/>
          <w:szCs w:val="28"/>
        </w:rPr>
        <w:t xml:space="preserve">Description: players compete against the app by scribbling down words where each letter is worth </w:t>
      </w:r>
      <w:r w:rsidR="00280EFE">
        <w:rPr>
          <w:sz w:val="28"/>
          <w:szCs w:val="28"/>
        </w:rPr>
        <w:t>a certain number of</w:t>
      </w:r>
      <w:r w:rsidRPr="00280EFE">
        <w:rPr>
          <w:sz w:val="28"/>
          <w:szCs w:val="28"/>
        </w:rPr>
        <w:t xml:space="preserve"> points.</w:t>
      </w:r>
    </w:p>
    <w:p w:rsidR="00BA4CA9" w:rsidRPr="00280EFE" w:rsidRDefault="00BA4CA9" w:rsidP="00BA4CA9">
      <w:pPr>
        <w:jc w:val="center"/>
        <w:rPr>
          <w:sz w:val="28"/>
          <w:szCs w:val="28"/>
        </w:rPr>
      </w:pPr>
      <w:r w:rsidRPr="00280EFE">
        <w:rPr>
          <w:sz w:val="28"/>
          <w:szCs w:val="28"/>
        </w:rPr>
        <w:t xml:space="preserve">Cost: </w:t>
      </w:r>
      <w:r w:rsidR="00280EFE" w:rsidRPr="00280EFE">
        <w:rPr>
          <w:sz w:val="28"/>
          <w:szCs w:val="28"/>
        </w:rPr>
        <w:t>39p</w:t>
      </w:r>
    </w:p>
    <w:p w:rsidR="00280EFE" w:rsidRPr="00280EFE" w:rsidRDefault="00280EFE" w:rsidP="00280EFE">
      <w:pPr>
        <w:spacing w:before="360"/>
        <w:jc w:val="center"/>
        <w:rPr>
          <w:sz w:val="28"/>
          <w:szCs w:val="28"/>
        </w:rPr>
      </w:pPr>
      <w:r w:rsidRPr="00280EFE">
        <w:rPr>
          <w:sz w:val="28"/>
          <w:szCs w:val="28"/>
        </w:rPr>
        <w:t>Total Income (£) = …………………………………………………………………………………………………………………</w:t>
      </w:r>
    </w:p>
    <w:p w:rsidR="00280EFE" w:rsidRPr="00280EFE" w:rsidRDefault="00280EFE" w:rsidP="00280EFE">
      <w:pPr>
        <w:spacing w:before="360"/>
        <w:jc w:val="center"/>
        <w:rPr>
          <w:sz w:val="28"/>
          <w:szCs w:val="28"/>
        </w:rPr>
      </w:pPr>
      <w:r w:rsidRPr="00280EFE">
        <w:rPr>
          <w:sz w:val="28"/>
          <w:szCs w:val="28"/>
        </w:rPr>
        <w:t>Using algebra: ………………………………………………………………………………..</w:t>
      </w:r>
    </w:p>
    <w:p w:rsidR="00280EFE" w:rsidRPr="00280EFE" w:rsidRDefault="00280EFE" w:rsidP="00BA4CA9">
      <w:pPr>
        <w:jc w:val="center"/>
        <w:rPr>
          <w:b/>
          <w:sz w:val="28"/>
          <w:szCs w:val="28"/>
          <w:u w:val="single"/>
        </w:rPr>
      </w:pPr>
      <w:r w:rsidRPr="00280EFE">
        <w:rPr>
          <w:b/>
          <w:sz w:val="28"/>
          <w:szCs w:val="28"/>
          <w:u w:val="single"/>
        </w:rPr>
        <w:t>App 3 – Extreme Biking</w:t>
      </w:r>
    </w:p>
    <w:p w:rsidR="00280EFE" w:rsidRPr="00280EFE" w:rsidRDefault="00280EFE" w:rsidP="00280EFE">
      <w:pPr>
        <w:spacing w:after="0"/>
        <w:jc w:val="center"/>
        <w:rPr>
          <w:sz w:val="28"/>
          <w:szCs w:val="28"/>
        </w:rPr>
      </w:pPr>
      <w:r w:rsidRPr="00280EFE">
        <w:rPr>
          <w:sz w:val="28"/>
          <w:szCs w:val="28"/>
        </w:rPr>
        <w:t>Description: players perform stunts on a motorbike for points.</w:t>
      </w:r>
    </w:p>
    <w:p w:rsidR="00280EFE" w:rsidRPr="00280EFE" w:rsidRDefault="00280EFE" w:rsidP="00BA4CA9">
      <w:pPr>
        <w:jc w:val="center"/>
        <w:rPr>
          <w:sz w:val="28"/>
          <w:szCs w:val="28"/>
        </w:rPr>
      </w:pPr>
      <w:r w:rsidRPr="00280EFE">
        <w:rPr>
          <w:sz w:val="28"/>
          <w:szCs w:val="28"/>
        </w:rPr>
        <w:t>Cost: £1.49 (but the first 1000 downloads are free)</w:t>
      </w:r>
    </w:p>
    <w:p w:rsidR="00280EFE" w:rsidRPr="00280EFE" w:rsidRDefault="00280EFE" w:rsidP="00280EFE">
      <w:pPr>
        <w:spacing w:before="360"/>
        <w:jc w:val="center"/>
        <w:rPr>
          <w:sz w:val="28"/>
          <w:szCs w:val="28"/>
        </w:rPr>
      </w:pPr>
      <w:r w:rsidRPr="00280EFE">
        <w:rPr>
          <w:sz w:val="28"/>
          <w:szCs w:val="28"/>
        </w:rPr>
        <w:t>Total Income (£) = …………………………………………………………………………………………………………………</w:t>
      </w:r>
    </w:p>
    <w:p w:rsidR="002D241B" w:rsidRPr="002D241B" w:rsidRDefault="00280EFE" w:rsidP="002D241B">
      <w:pPr>
        <w:spacing w:before="360" w:after="600"/>
        <w:jc w:val="center"/>
        <w:rPr>
          <w:sz w:val="28"/>
          <w:szCs w:val="28"/>
        </w:rPr>
      </w:pPr>
      <w:r w:rsidRPr="00280EFE">
        <w:rPr>
          <w:sz w:val="28"/>
          <w:szCs w:val="28"/>
        </w:rPr>
        <w:t>Using algebra: ………………………………………………………………………………..</w:t>
      </w:r>
    </w:p>
    <w:p w:rsidR="00280EFE" w:rsidRPr="00280EFE" w:rsidRDefault="00280EFE" w:rsidP="002D241B">
      <w:pPr>
        <w:spacing w:after="0"/>
        <w:jc w:val="center"/>
        <w:rPr>
          <w:i/>
          <w:sz w:val="28"/>
          <w:szCs w:val="28"/>
        </w:rPr>
      </w:pPr>
      <w:r w:rsidRPr="00280EFE">
        <w:rPr>
          <w:i/>
          <w:sz w:val="28"/>
          <w:szCs w:val="28"/>
        </w:rPr>
        <w:t xml:space="preserve">Extension: Can you draw a graph for your 3 formulae so I can quickly look </w:t>
      </w:r>
      <w:bookmarkStart w:id="0" w:name="_GoBack"/>
      <w:bookmarkEnd w:id="0"/>
      <w:r w:rsidRPr="00280EFE">
        <w:rPr>
          <w:i/>
          <w:sz w:val="28"/>
          <w:szCs w:val="28"/>
        </w:rPr>
        <w:t>at the profit?</w:t>
      </w:r>
    </w:p>
    <w:sectPr w:rsidR="00280EFE" w:rsidRPr="00280EFE" w:rsidSect="00280E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A9"/>
    <w:rsid w:val="00280EFE"/>
    <w:rsid w:val="002D241B"/>
    <w:rsid w:val="00BA4CA9"/>
    <w:rsid w:val="00FC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E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E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9E21CF4E</Template>
  <TotalTime>21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Worthing High School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</dc:creator>
  <cp:keywords/>
  <dc:description/>
  <cp:lastModifiedBy>al</cp:lastModifiedBy>
  <cp:revision>2</cp:revision>
  <dcterms:created xsi:type="dcterms:W3CDTF">2012-02-21T14:56:00Z</dcterms:created>
  <dcterms:modified xsi:type="dcterms:W3CDTF">2012-02-21T15:17:00Z</dcterms:modified>
</cp:coreProperties>
</file>