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3DA" w:rsidRDefault="0023006B" w:rsidP="002300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Types of Graph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69"/>
        <w:gridCol w:w="3260"/>
        <w:gridCol w:w="5753"/>
      </w:tblGrid>
      <w:tr w:rsidR="00AD6FEE" w:rsidTr="00AD6FEE">
        <w:tc>
          <w:tcPr>
            <w:tcW w:w="781" w:type="pct"/>
          </w:tcPr>
          <w:p w:rsidR="0023006B" w:rsidRPr="0023006B" w:rsidRDefault="0023006B" w:rsidP="0023006B">
            <w:pPr>
              <w:jc w:val="center"/>
              <w:rPr>
                <w:b/>
                <w:sz w:val="28"/>
                <w:szCs w:val="28"/>
              </w:rPr>
            </w:pPr>
            <w:r w:rsidRPr="0023006B"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1526" w:type="pct"/>
          </w:tcPr>
          <w:p w:rsidR="0023006B" w:rsidRPr="0023006B" w:rsidRDefault="0023006B" w:rsidP="0023006B">
            <w:pPr>
              <w:jc w:val="center"/>
              <w:rPr>
                <w:b/>
                <w:sz w:val="28"/>
                <w:szCs w:val="28"/>
              </w:rPr>
            </w:pPr>
            <w:r w:rsidRPr="0023006B">
              <w:rPr>
                <w:b/>
                <w:sz w:val="28"/>
                <w:szCs w:val="28"/>
              </w:rPr>
              <w:t>Equation</w:t>
            </w:r>
          </w:p>
        </w:tc>
        <w:tc>
          <w:tcPr>
            <w:tcW w:w="2693" w:type="pct"/>
          </w:tcPr>
          <w:p w:rsidR="0023006B" w:rsidRPr="0023006B" w:rsidRDefault="0023006B" w:rsidP="0023006B">
            <w:pPr>
              <w:jc w:val="center"/>
              <w:rPr>
                <w:b/>
                <w:sz w:val="28"/>
                <w:szCs w:val="28"/>
              </w:rPr>
            </w:pPr>
            <w:r w:rsidRPr="0023006B">
              <w:rPr>
                <w:b/>
                <w:sz w:val="28"/>
                <w:szCs w:val="28"/>
              </w:rPr>
              <w:t>Graph</w:t>
            </w:r>
          </w:p>
        </w:tc>
      </w:tr>
      <w:tr w:rsidR="00AD6FEE" w:rsidTr="00AD6FEE">
        <w:tc>
          <w:tcPr>
            <w:tcW w:w="781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Linear</w:t>
            </w:r>
          </w:p>
        </w:tc>
        <w:tc>
          <w:tcPr>
            <w:tcW w:w="1526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 = a number</w:t>
            </w:r>
          </w:p>
        </w:tc>
        <w:tc>
          <w:tcPr>
            <w:tcW w:w="2693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1F195D9" wp14:editId="4C0E7136">
                  <wp:extent cx="2200275" cy="219590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39" t="15850" r="27863" b="15601"/>
                          <a:stretch/>
                        </pic:blipFill>
                        <pic:spPr bwMode="auto">
                          <a:xfrm>
                            <a:off x="0" y="0"/>
                            <a:ext cx="2212167" cy="2207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FEE" w:rsidTr="00AD6FEE">
        <w:tc>
          <w:tcPr>
            <w:tcW w:w="781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= a number</w:t>
            </w:r>
          </w:p>
        </w:tc>
        <w:tc>
          <w:tcPr>
            <w:tcW w:w="2693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A5A0672" wp14:editId="7AB6220C">
                  <wp:extent cx="2126397" cy="2105025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98" t="18728" r="26938" b="11661"/>
                          <a:stretch/>
                        </pic:blipFill>
                        <pic:spPr bwMode="auto">
                          <a:xfrm>
                            <a:off x="0" y="0"/>
                            <a:ext cx="2126960" cy="2105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FEE" w:rsidTr="00AD6FEE">
        <w:tc>
          <w:tcPr>
            <w:tcW w:w="781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6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= mx + c</w:t>
            </w:r>
          </w:p>
          <w:p w:rsidR="0023006B" w:rsidRPr="0023006B" w:rsidRDefault="0023006B" w:rsidP="0023006B">
            <w:pPr>
              <w:jc w:val="center"/>
              <w:rPr>
                <w:sz w:val="24"/>
                <w:szCs w:val="24"/>
              </w:rPr>
            </w:pPr>
            <w:r w:rsidRPr="0023006B">
              <w:rPr>
                <w:sz w:val="24"/>
                <w:szCs w:val="24"/>
              </w:rPr>
              <w:t>(m and c are numbers)</w:t>
            </w:r>
          </w:p>
          <w:p w:rsidR="00AD6FEE" w:rsidRDefault="00AD6FEE" w:rsidP="0023006B">
            <w:pPr>
              <w:jc w:val="center"/>
              <w:rPr>
                <w:sz w:val="28"/>
                <w:szCs w:val="28"/>
              </w:rPr>
            </w:pPr>
          </w:p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:rsidR="00AD6FEE" w:rsidRDefault="00AD6FEE" w:rsidP="0023006B">
            <w:pPr>
              <w:jc w:val="center"/>
              <w:rPr>
                <w:sz w:val="28"/>
                <w:szCs w:val="28"/>
              </w:rPr>
            </w:pPr>
          </w:p>
          <w:p w:rsidR="0023006B" w:rsidRDefault="0023006B" w:rsidP="00AD6FE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ax</w:t>
            </w:r>
            <w:proofErr w:type="spellEnd"/>
            <w:r>
              <w:rPr>
                <w:sz w:val="28"/>
                <w:szCs w:val="28"/>
              </w:rPr>
              <w:t xml:space="preserve"> + by = n</w:t>
            </w:r>
          </w:p>
          <w:p w:rsidR="0023006B" w:rsidRPr="0023006B" w:rsidRDefault="0023006B" w:rsidP="0023006B">
            <w:pPr>
              <w:jc w:val="center"/>
              <w:rPr>
                <w:sz w:val="24"/>
                <w:szCs w:val="24"/>
              </w:rPr>
            </w:pPr>
            <w:r w:rsidRPr="0023006B">
              <w:rPr>
                <w:sz w:val="24"/>
                <w:szCs w:val="24"/>
              </w:rPr>
              <w:t>(a, b and n are numbers)</w:t>
            </w:r>
          </w:p>
        </w:tc>
        <w:tc>
          <w:tcPr>
            <w:tcW w:w="2693" w:type="pct"/>
          </w:tcPr>
          <w:p w:rsidR="0023006B" w:rsidRDefault="00AD6FEE" w:rsidP="0023006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CF3D541" wp14:editId="314923C3">
                  <wp:extent cx="2238375" cy="2226777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97" t="19252" r="28539" b="13541"/>
                          <a:stretch/>
                        </pic:blipFill>
                        <pic:spPr bwMode="auto">
                          <a:xfrm>
                            <a:off x="0" y="0"/>
                            <a:ext cx="2238375" cy="2226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FEE" w:rsidTr="00AD6FEE">
        <w:tc>
          <w:tcPr>
            <w:tcW w:w="781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Quadratic</w:t>
            </w:r>
          </w:p>
        </w:tc>
        <w:tc>
          <w:tcPr>
            <w:tcW w:w="1526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= x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………</w:t>
            </w:r>
          </w:p>
          <w:p w:rsidR="0023006B" w:rsidRPr="0023006B" w:rsidRDefault="0023006B" w:rsidP="0023006B">
            <w:pPr>
              <w:jc w:val="center"/>
              <w:rPr>
                <w:sz w:val="24"/>
                <w:szCs w:val="24"/>
              </w:rPr>
            </w:pPr>
            <w:r w:rsidRPr="0023006B">
              <w:rPr>
                <w:sz w:val="24"/>
                <w:szCs w:val="24"/>
              </w:rPr>
              <w:t>(x</w:t>
            </w:r>
            <w:r w:rsidRPr="0023006B">
              <w:rPr>
                <w:sz w:val="24"/>
                <w:szCs w:val="24"/>
                <w:vertAlign w:val="superscript"/>
              </w:rPr>
              <w:t>2</w:t>
            </w:r>
            <w:r w:rsidRPr="0023006B">
              <w:rPr>
                <w:sz w:val="24"/>
                <w:szCs w:val="24"/>
              </w:rPr>
              <w:t xml:space="preserve"> is the largest power of x)</w:t>
            </w:r>
          </w:p>
        </w:tc>
        <w:tc>
          <w:tcPr>
            <w:tcW w:w="2693" w:type="pct"/>
          </w:tcPr>
          <w:p w:rsidR="0023006B" w:rsidRDefault="00AD6FEE" w:rsidP="0023006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755A7C1" wp14:editId="2C1188A2">
                  <wp:extent cx="2541119" cy="2512567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60" t="18537" r="27204" b="13494"/>
                          <a:stretch/>
                        </pic:blipFill>
                        <pic:spPr bwMode="auto">
                          <a:xfrm>
                            <a:off x="0" y="0"/>
                            <a:ext cx="2543333" cy="2514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FEE" w:rsidTr="00AD6FEE">
        <w:tc>
          <w:tcPr>
            <w:tcW w:w="781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Cubic</w:t>
            </w:r>
          </w:p>
        </w:tc>
        <w:tc>
          <w:tcPr>
            <w:tcW w:w="1526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= x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………</w:t>
            </w:r>
          </w:p>
          <w:p w:rsidR="0023006B" w:rsidRPr="0023006B" w:rsidRDefault="0023006B" w:rsidP="0023006B">
            <w:pPr>
              <w:jc w:val="center"/>
              <w:rPr>
                <w:sz w:val="28"/>
                <w:szCs w:val="28"/>
              </w:rPr>
            </w:pPr>
            <w:r w:rsidRPr="0023006B">
              <w:rPr>
                <w:sz w:val="24"/>
                <w:szCs w:val="24"/>
              </w:rPr>
              <w:t>(x</w:t>
            </w:r>
            <w:r>
              <w:rPr>
                <w:sz w:val="24"/>
                <w:szCs w:val="24"/>
                <w:vertAlign w:val="superscript"/>
              </w:rPr>
              <w:t>3</w:t>
            </w:r>
            <w:r w:rsidRPr="0023006B">
              <w:rPr>
                <w:sz w:val="24"/>
                <w:szCs w:val="24"/>
              </w:rPr>
              <w:t xml:space="preserve"> is the largest power of x)</w:t>
            </w:r>
          </w:p>
        </w:tc>
        <w:tc>
          <w:tcPr>
            <w:tcW w:w="2693" w:type="pct"/>
          </w:tcPr>
          <w:p w:rsidR="0023006B" w:rsidRDefault="00AD6FEE" w:rsidP="0023006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>
                  <wp:extent cx="2428875" cy="2292561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98" t="19731" r="27400" b="13900"/>
                          <a:stretch/>
                        </pic:blipFill>
                        <pic:spPr bwMode="auto">
                          <a:xfrm>
                            <a:off x="0" y="0"/>
                            <a:ext cx="2428875" cy="2292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FEE" w:rsidTr="00AD6FEE">
        <w:tc>
          <w:tcPr>
            <w:tcW w:w="781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Reciprocal</w:t>
            </w:r>
          </w:p>
        </w:tc>
        <w:tc>
          <w:tcPr>
            <w:tcW w:w="1526" w:type="pct"/>
          </w:tcPr>
          <w:p w:rsidR="0023006B" w:rsidRDefault="0023006B" w:rsidP="0023006B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oMath>
          </w:p>
          <w:p w:rsidR="0023006B" w:rsidRPr="0023006B" w:rsidRDefault="0023006B" w:rsidP="0023006B">
            <w:pPr>
              <w:jc w:val="center"/>
              <w:rPr>
                <w:sz w:val="24"/>
                <w:szCs w:val="24"/>
              </w:rPr>
            </w:pPr>
            <w:r w:rsidRPr="0023006B">
              <w:rPr>
                <w:rFonts w:eastAsiaTheme="minorEastAsia"/>
                <w:sz w:val="24"/>
                <w:szCs w:val="24"/>
              </w:rPr>
              <w:t>(n is a number)</w:t>
            </w:r>
          </w:p>
        </w:tc>
        <w:tc>
          <w:tcPr>
            <w:tcW w:w="2693" w:type="pct"/>
          </w:tcPr>
          <w:p w:rsidR="0023006B" w:rsidRDefault="00AD6FEE" w:rsidP="0023006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>
                  <wp:extent cx="2986477" cy="2397041"/>
                  <wp:effectExtent l="0" t="0" r="4445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32" t="8779" r="18339" b="10898"/>
                          <a:stretch/>
                        </pic:blipFill>
                        <pic:spPr bwMode="auto">
                          <a:xfrm>
                            <a:off x="0" y="0"/>
                            <a:ext cx="2993458" cy="2402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FEE" w:rsidTr="00AD6FEE">
        <w:tc>
          <w:tcPr>
            <w:tcW w:w="781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Exponential</w:t>
            </w:r>
          </w:p>
        </w:tc>
        <w:tc>
          <w:tcPr>
            <w:tcW w:w="1526" w:type="pct"/>
          </w:tcPr>
          <w:p w:rsidR="0023006B" w:rsidRDefault="0023006B" w:rsidP="00230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 = </w:t>
            </w:r>
            <w:proofErr w:type="spellStart"/>
            <w:r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  <w:vertAlign w:val="superscript"/>
              </w:rPr>
              <w:t>x</w:t>
            </w:r>
            <w:proofErr w:type="spellEnd"/>
          </w:p>
          <w:p w:rsidR="0023006B" w:rsidRPr="0023006B" w:rsidRDefault="0023006B" w:rsidP="0023006B">
            <w:pPr>
              <w:jc w:val="center"/>
              <w:rPr>
                <w:sz w:val="24"/>
                <w:szCs w:val="24"/>
              </w:rPr>
            </w:pPr>
            <w:r w:rsidRPr="0023006B">
              <w:rPr>
                <w:sz w:val="24"/>
                <w:szCs w:val="24"/>
              </w:rPr>
              <w:t>(n is a number)</w:t>
            </w:r>
          </w:p>
        </w:tc>
        <w:tc>
          <w:tcPr>
            <w:tcW w:w="2693" w:type="pct"/>
          </w:tcPr>
          <w:p w:rsidR="0023006B" w:rsidRDefault="00AD6FEE" w:rsidP="0023006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>
                  <wp:extent cx="2295525" cy="22955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13" t="17338" r="28403" b="14517"/>
                          <a:stretch/>
                        </pic:blipFill>
                        <pic:spPr bwMode="auto">
                          <a:xfrm>
                            <a:off x="0" y="0"/>
                            <a:ext cx="2295525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23006B" w:rsidRPr="0023006B" w:rsidRDefault="0023006B" w:rsidP="0023006B">
      <w:pPr>
        <w:jc w:val="center"/>
        <w:rPr>
          <w:sz w:val="28"/>
          <w:szCs w:val="28"/>
        </w:rPr>
      </w:pPr>
    </w:p>
    <w:sectPr w:rsidR="0023006B" w:rsidRPr="0023006B" w:rsidSect="00AD6F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06B"/>
    <w:rsid w:val="0023006B"/>
    <w:rsid w:val="00AD6FEE"/>
    <w:rsid w:val="00FC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0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3006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0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0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3006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C9B995E6</Template>
  <TotalTime>19</TotalTime>
  <Pages>2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Worthing High School</Company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al</cp:lastModifiedBy>
  <cp:revision>1</cp:revision>
  <dcterms:created xsi:type="dcterms:W3CDTF">2012-02-21T09:17:00Z</dcterms:created>
  <dcterms:modified xsi:type="dcterms:W3CDTF">2012-02-21T09:36:00Z</dcterms:modified>
</cp:coreProperties>
</file>